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8758C" w14:textId="5FE28545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3C50EC">
        <w:rPr>
          <w:b/>
          <w:sz w:val="26"/>
          <w:szCs w:val="26"/>
        </w:rPr>
        <w:t>Осинского муниципального округа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123D027B" w:rsidR="009C2687" w:rsidRDefault="003C50EC" w:rsidP="003C50EC">
      <w:pPr>
        <w:pBdr>
          <w:bottom w:val="single" w:sz="4" w:space="1" w:color="auto"/>
        </w:pBdr>
        <w:jc w:val="center"/>
      </w:pPr>
      <w:r>
        <w:t>Территориальная избирательная комиссия Осинского муниципального округа</w:t>
      </w:r>
    </w:p>
    <w:p w14:paraId="48E6FB3D" w14:textId="2165BF02"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58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3C50EC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3C50EC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09D10C74" w:rsidR="00870228" w:rsidRPr="009670DE" w:rsidRDefault="003C50EC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289F6878" w14:textId="6A1D785B" w:rsidR="00870228" w:rsidRPr="009670DE" w:rsidRDefault="003C50EC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14:paraId="7B39EBD3" w14:textId="77777777" w:rsidTr="003C50EC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079F1C52" w:rsidR="00870228" w:rsidRPr="009670DE" w:rsidRDefault="003C50EC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73F78F1B" w14:textId="7EFEB6A2" w:rsidR="00870228" w:rsidRPr="009670DE" w:rsidRDefault="003C50EC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40B33" w:rsidRPr="009670DE" w14:paraId="5094CD70" w14:textId="77777777" w:rsidTr="003C50EC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0CB1582B" w:rsidR="00440B33" w:rsidRPr="009670DE" w:rsidRDefault="003C50EC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645FF708" w14:textId="58DDF58B" w:rsidR="00440B33" w:rsidRPr="009670DE" w:rsidRDefault="003C50EC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</w:tr>
      <w:tr w:rsidR="003C00A9" w:rsidRPr="009670DE" w14:paraId="54B29761" w14:textId="77777777" w:rsidTr="003C50EC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020E74E6" w:rsidR="003C00A9" w:rsidRPr="009670DE" w:rsidRDefault="003C50EC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559" w:type="dxa"/>
            <w:vAlign w:val="center"/>
          </w:tcPr>
          <w:p w14:paraId="6B7DD072" w14:textId="4AA58901" w:rsidR="003C00A9" w:rsidRPr="009670DE" w:rsidRDefault="003C50EC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248</w:t>
            </w:r>
          </w:p>
        </w:tc>
      </w:tr>
      <w:tr w:rsidR="003C00A9" w:rsidRPr="009670DE" w14:paraId="59015785" w14:textId="77777777" w:rsidTr="003C50EC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4B85CB6C" w:rsidR="003C00A9" w:rsidRPr="009670DE" w:rsidRDefault="003C50EC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13FFD7AA" w14:textId="5D74B672" w:rsidR="003C00A9" w:rsidRPr="009670DE" w:rsidRDefault="003C50EC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248</w:t>
            </w:r>
          </w:p>
        </w:tc>
      </w:tr>
      <w:tr w:rsidR="003C00A9" w:rsidRPr="009670DE" w14:paraId="4BBBC78C" w14:textId="77777777" w:rsidTr="003C50EC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17D9774B" w:rsidR="003C00A9" w:rsidRPr="009670DE" w:rsidRDefault="003C50EC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6F312740" w14:textId="34ED3AE4" w:rsidR="003C00A9" w:rsidRPr="009670DE" w:rsidRDefault="003C50EC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</w:tr>
      <w:tr w:rsidR="003C00A9" w:rsidRPr="009670DE" w14:paraId="2072319E" w14:textId="77777777" w:rsidTr="003C50EC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61880DC7" w:rsidR="003C00A9" w:rsidRPr="009670DE" w:rsidRDefault="003C50EC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08B8466B" w14:textId="07DBD726" w:rsidR="003C00A9" w:rsidRPr="009670DE" w:rsidRDefault="003C50EC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</w:tr>
    </w:tbl>
    <w:p w14:paraId="372DD9E8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637C07FA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CF7091" w:rsidRPr="00CF7091">
        <w:rPr>
          <w:sz w:val="24"/>
          <w:szCs w:val="18"/>
          <w:u w:val="single"/>
        </w:rPr>
        <w:t>Ананьева Т.Ю.</w:t>
      </w:r>
    </w:p>
    <w:p w14:paraId="697C0294" w14:textId="035A5BD5"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  <w:t>(</w:t>
      </w:r>
      <w:proofErr w:type="spellStart"/>
      <w:r w:rsidRPr="003C00A9">
        <w:rPr>
          <w:sz w:val="16"/>
          <w:szCs w:val="16"/>
        </w:rPr>
        <w:t>ф.и.о.</w:t>
      </w:r>
      <w:proofErr w:type="spellEnd"/>
      <w:r w:rsidRPr="003C00A9">
        <w:rPr>
          <w:sz w:val="16"/>
          <w:szCs w:val="16"/>
        </w:rPr>
        <w:t>)</w:t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B386CA" w14:textId="77777777" w:rsidR="007C4D6A" w:rsidRDefault="007C4D6A">
      <w:r>
        <w:separator/>
      </w:r>
    </w:p>
  </w:endnote>
  <w:endnote w:type="continuationSeparator" w:id="0">
    <w:p w14:paraId="208F5D24" w14:textId="77777777" w:rsidR="007C4D6A" w:rsidRDefault="007C4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7CD111" w14:textId="77777777" w:rsidR="007C4D6A" w:rsidRDefault="007C4D6A">
      <w:r>
        <w:separator/>
      </w:r>
    </w:p>
  </w:footnote>
  <w:footnote w:type="continuationSeparator" w:id="0">
    <w:p w14:paraId="3E19C904" w14:textId="77777777" w:rsidR="007C4D6A" w:rsidRDefault="007C4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733785">
    <w:abstractNumId w:val="1"/>
  </w:num>
  <w:num w:numId="2" w16cid:durableId="1188981181">
    <w:abstractNumId w:val="30"/>
  </w:num>
  <w:num w:numId="3" w16cid:durableId="1512060944">
    <w:abstractNumId w:val="29"/>
  </w:num>
  <w:num w:numId="4" w16cid:durableId="719401804">
    <w:abstractNumId w:val="11"/>
  </w:num>
  <w:num w:numId="5" w16cid:durableId="1224944615">
    <w:abstractNumId w:val="4"/>
  </w:num>
  <w:num w:numId="6" w16cid:durableId="563030745">
    <w:abstractNumId w:val="35"/>
  </w:num>
  <w:num w:numId="7" w16cid:durableId="1763916840">
    <w:abstractNumId w:val="8"/>
  </w:num>
  <w:num w:numId="8" w16cid:durableId="1309701838">
    <w:abstractNumId w:val="7"/>
  </w:num>
  <w:num w:numId="9" w16cid:durableId="524177598">
    <w:abstractNumId w:val="14"/>
  </w:num>
  <w:num w:numId="10" w16cid:durableId="1279490227">
    <w:abstractNumId w:val="3"/>
  </w:num>
  <w:num w:numId="11" w16cid:durableId="1210875546">
    <w:abstractNumId w:val="28"/>
  </w:num>
  <w:num w:numId="12" w16cid:durableId="1351301405">
    <w:abstractNumId w:val="32"/>
  </w:num>
  <w:num w:numId="13" w16cid:durableId="1363552809">
    <w:abstractNumId w:val="17"/>
  </w:num>
  <w:num w:numId="14" w16cid:durableId="1011879934">
    <w:abstractNumId w:val="22"/>
  </w:num>
  <w:num w:numId="15" w16cid:durableId="774786971">
    <w:abstractNumId w:val="23"/>
  </w:num>
  <w:num w:numId="16" w16cid:durableId="99377409">
    <w:abstractNumId w:val="25"/>
  </w:num>
  <w:num w:numId="17" w16cid:durableId="1171599587">
    <w:abstractNumId w:val="33"/>
  </w:num>
  <w:num w:numId="18" w16cid:durableId="1062798712">
    <w:abstractNumId w:val="31"/>
  </w:num>
  <w:num w:numId="19" w16cid:durableId="1448084966">
    <w:abstractNumId w:val="6"/>
  </w:num>
  <w:num w:numId="20" w16cid:durableId="154615531">
    <w:abstractNumId w:val="15"/>
  </w:num>
  <w:num w:numId="21" w16cid:durableId="247423041">
    <w:abstractNumId w:val="12"/>
  </w:num>
  <w:num w:numId="22" w16cid:durableId="967710029">
    <w:abstractNumId w:val="26"/>
  </w:num>
  <w:num w:numId="23" w16cid:durableId="1800492831">
    <w:abstractNumId w:val="5"/>
  </w:num>
  <w:num w:numId="24" w16cid:durableId="1728532225">
    <w:abstractNumId w:val="10"/>
  </w:num>
  <w:num w:numId="25" w16cid:durableId="1291595330">
    <w:abstractNumId w:val="13"/>
  </w:num>
  <w:num w:numId="26" w16cid:durableId="1536649604">
    <w:abstractNumId w:val="16"/>
  </w:num>
  <w:num w:numId="27" w16cid:durableId="587736400">
    <w:abstractNumId w:val="24"/>
  </w:num>
  <w:num w:numId="28" w16cid:durableId="1737782934">
    <w:abstractNumId w:val="27"/>
  </w:num>
  <w:num w:numId="29" w16cid:durableId="829642554">
    <w:abstractNumId w:val="20"/>
  </w:num>
  <w:num w:numId="30" w16cid:durableId="128402030">
    <w:abstractNumId w:val="34"/>
  </w:num>
  <w:num w:numId="31" w16cid:durableId="1258059451">
    <w:abstractNumId w:val="21"/>
  </w:num>
  <w:num w:numId="32" w16cid:durableId="888108408">
    <w:abstractNumId w:val="18"/>
  </w:num>
  <w:num w:numId="33" w16cid:durableId="1064716122">
    <w:abstractNumId w:val="0"/>
  </w:num>
  <w:num w:numId="34" w16cid:durableId="376590796">
    <w:abstractNumId w:val="2"/>
  </w:num>
  <w:num w:numId="35" w16cid:durableId="341443061">
    <w:abstractNumId w:val="9"/>
  </w:num>
  <w:num w:numId="36" w16cid:durableId="17060579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C50EC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48E5"/>
    <w:rsid w:val="007C4D6A"/>
    <w:rsid w:val="007D53BD"/>
    <w:rsid w:val="007F09D6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CF7091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072E8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</Template>
  <TotalTime>482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Пользователь</cp:lastModifiedBy>
  <cp:revision>35</cp:revision>
  <cp:lastPrinted>2026-02-10T11:46:00Z</cp:lastPrinted>
  <dcterms:created xsi:type="dcterms:W3CDTF">2026-02-08T10:05:00Z</dcterms:created>
  <dcterms:modified xsi:type="dcterms:W3CDTF">2026-02-19T11:28:00Z</dcterms:modified>
</cp:coreProperties>
</file>